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02"/>
        <w:gridCol w:w="3544"/>
        <w:gridCol w:w="3686"/>
      </w:tblGrid>
      <w:tr w:rsidR="009512B0" w:rsidRPr="00AA1E25" w:rsidTr="00AA1E25">
        <w:trPr>
          <w:trHeight w:val="560"/>
        </w:trPr>
        <w:tc>
          <w:tcPr>
            <w:tcW w:w="10632" w:type="dxa"/>
            <w:gridSpan w:val="3"/>
            <w:vAlign w:val="center"/>
          </w:tcPr>
          <w:p w:rsidR="00263012" w:rsidRPr="00271CB1" w:rsidRDefault="000D4805" w:rsidP="00013C46">
            <w:pPr>
              <w:spacing w:after="0" w:line="240" w:lineRule="auto"/>
              <w:jc w:val="center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t>Сохрани материальное равенство (</w:t>
            </w:r>
            <w:r w:rsidR="0098082E">
              <w:t>Контратака</w:t>
            </w:r>
            <w:r>
              <w:rPr>
                <w:b/>
                <w:noProof/>
                <w:sz w:val="28"/>
                <w:szCs w:val="28"/>
                <w:lang w:eastAsia="ru-RU"/>
              </w:rPr>
              <w:t>)</w:t>
            </w:r>
          </w:p>
        </w:tc>
      </w:tr>
      <w:tr w:rsidR="009512B0" w:rsidRPr="00AA1E25" w:rsidTr="00AA1E25">
        <w:trPr>
          <w:trHeight w:val="3247"/>
        </w:trPr>
        <w:tc>
          <w:tcPr>
            <w:tcW w:w="3402" w:type="dxa"/>
            <w:vAlign w:val="center"/>
          </w:tcPr>
          <w:p w:rsidR="009512B0" w:rsidRPr="00AA1E25" w:rsidRDefault="0098082E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6D59F4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6D59F4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6D59F4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6D59F4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6D59F4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6D59F4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6D59F4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6D59F4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6D59F4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90" name="Рисунок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3E5CAC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3E5CAC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196" name="Рисунок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12B0" w:rsidRPr="00FB374D" w:rsidRDefault="009512B0" w:rsidP="0084518D">
      <w:pPr>
        <w:rPr>
          <w:sz w:val="6"/>
          <w:szCs w:val="6"/>
        </w:rPr>
      </w:pPr>
    </w:p>
    <w:sectPr w:rsidR="009512B0" w:rsidRPr="00FB374D" w:rsidSect="007F6E53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attachedTemplate r:id="rId1"/>
  <w:defaultTabStop w:val="708"/>
  <w:characterSpacingControl w:val="doNotCompress"/>
  <w:compat/>
  <w:rsids>
    <w:rsidRoot w:val="00263012"/>
    <w:rsid w:val="00013C46"/>
    <w:rsid w:val="0005645C"/>
    <w:rsid w:val="000A4B32"/>
    <w:rsid w:val="000D4805"/>
    <w:rsid w:val="000D7B78"/>
    <w:rsid w:val="000E22AF"/>
    <w:rsid w:val="00125D9A"/>
    <w:rsid w:val="00140BD9"/>
    <w:rsid w:val="0015635D"/>
    <w:rsid w:val="00156BB3"/>
    <w:rsid w:val="00187F80"/>
    <w:rsid w:val="00191BB7"/>
    <w:rsid w:val="0019393E"/>
    <w:rsid w:val="001A099A"/>
    <w:rsid w:val="00231DC6"/>
    <w:rsid w:val="00263012"/>
    <w:rsid w:val="00271CB1"/>
    <w:rsid w:val="00294A95"/>
    <w:rsid w:val="00297A14"/>
    <w:rsid w:val="002A6084"/>
    <w:rsid w:val="002B6565"/>
    <w:rsid w:val="002C3A11"/>
    <w:rsid w:val="003466A7"/>
    <w:rsid w:val="00397882"/>
    <w:rsid w:val="003E5CAC"/>
    <w:rsid w:val="00464604"/>
    <w:rsid w:val="004740E9"/>
    <w:rsid w:val="0048730D"/>
    <w:rsid w:val="004B0901"/>
    <w:rsid w:val="004C48D0"/>
    <w:rsid w:val="004D3A2A"/>
    <w:rsid w:val="004E57C4"/>
    <w:rsid w:val="004E6CC7"/>
    <w:rsid w:val="00514728"/>
    <w:rsid w:val="00515E67"/>
    <w:rsid w:val="00542DF8"/>
    <w:rsid w:val="0056775E"/>
    <w:rsid w:val="005A07AA"/>
    <w:rsid w:val="005A4030"/>
    <w:rsid w:val="00603920"/>
    <w:rsid w:val="00611439"/>
    <w:rsid w:val="006C271C"/>
    <w:rsid w:val="006C589A"/>
    <w:rsid w:val="006D59F4"/>
    <w:rsid w:val="006F171C"/>
    <w:rsid w:val="00725FD6"/>
    <w:rsid w:val="00726257"/>
    <w:rsid w:val="00783AFC"/>
    <w:rsid w:val="00796277"/>
    <w:rsid w:val="007B63FC"/>
    <w:rsid w:val="007E59C3"/>
    <w:rsid w:val="007F6E53"/>
    <w:rsid w:val="0084518D"/>
    <w:rsid w:val="00875436"/>
    <w:rsid w:val="009512B0"/>
    <w:rsid w:val="00971C55"/>
    <w:rsid w:val="00977E67"/>
    <w:rsid w:val="0098082E"/>
    <w:rsid w:val="009D610A"/>
    <w:rsid w:val="009D7044"/>
    <w:rsid w:val="00A07889"/>
    <w:rsid w:val="00A11E26"/>
    <w:rsid w:val="00A24620"/>
    <w:rsid w:val="00A938D3"/>
    <w:rsid w:val="00A95208"/>
    <w:rsid w:val="00AA1E25"/>
    <w:rsid w:val="00AA3A42"/>
    <w:rsid w:val="00AA6626"/>
    <w:rsid w:val="00AB17D5"/>
    <w:rsid w:val="00AC3F3C"/>
    <w:rsid w:val="00AD5238"/>
    <w:rsid w:val="00AE7C1E"/>
    <w:rsid w:val="00AF6A7A"/>
    <w:rsid w:val="00B30BB2"/>
    <w:rsid w:val="00B55650"/>
    <w:rsid w:val="00B5796C"/>
    <w:rsid w:val="00B76F6F"/>
    <w:rsid w:val="00B810DD"/>
    <w:rsid w:val="00B816DC"/>
    <w:rsid w:val="00BB0CED"/>
    <w:rsid w:val="00BC1746"/>
    <w:rsid w:val="00D66FD4"/>
    <w:rsid w:val="00DB5304"/>
    <w:rsid w:val="00E31046"/>
    <w:rsid w:val="00E45F55"/>
    <w:rsid w:val="00E51113"/>
    <w:rsid w:val="00E67637"/>
    <w:rsid w:val="00EA78E8"/>
    <w:rsid w:val="00EF5210"/>
    <w:rsid w:val="00F20450"/>
    <w:rsid w:val="00F66AE2"/>
    <w:rsid w:val="00FB3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3F3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6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ork\&#1064;&#1072;&#1093;&#1084;&#1072;&#1090;&#1099;\&#1047;&#1072;&#1076;&#1072;&#1085;&#1080;&#1103;\2%20&#1075;&#1086;&#1076;\&#1044;&#1086;&#1084;&#1072;&#1096;&#1085;&#1077;&#1077;%20&#1079;&#1072;&#1076;&#1072;&#1085;&#1080;&#107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Домашнее задание.dotx</Template>
  <TotalTime>15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Белые начинают и выигруывают ферзя</vt:lpstr>
    </vt:vector>
  </TitlesOfParts>
  <Company>-</Company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Белые начинают и выигруывают ферзя</dc:title>
  <dc:creator>Andrew</dc:creator>
  <cp:lastModifiedBy>Andrew</cp:lastModifiedBy>
  <cp:revision>3</cp:revision>
  <cp:lastPrinted>2018-01-30T11:23:00Z</cp:lastPrinted>
  <dcterms:created xsi:type="dcterms:W3CDTF">2018-01-31T11:05:00Z</dcterms:created>
  <dcterms:modified xsi:type="dcterms:W3CDTF">2018-01-31T11:20:00Z</dcterms:modified>
</cp:coreProperties>
</file>